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279" w:rsidRDefault="00051279" w:rsidP="00C27C0E">
      <w:pPr>
        <w:rPr>
          <w:rFonts w:ascii="Arial" w:hAnsi="Arial" w:cs="Arial"/>
          <w:b/>
          <w:sz w:val="28"/>
          <w:szCs w:val="28"/>
        </w:rPr>
      </w:pPr>
      <w:r w:rsidRPr="008F41C2">
        <w:rPr>
          <w:rFonts w:ascii="Arial" w:hAnsi="Arial" w:cs="Arial"/>
          <w:b/>
          <w:sz w:val="28"/>
          <w:szCs w:val="28"/>
        </w:rPr>
        <w:t xml:space="preserve">TREE Fund </w:t>
      </w:r>
      <w:r>
        <w:rPr>
          <w:rFonts w:ascii="Arial" w:hAnsi="Arial" w:cs="Arial"/>
          <w:b/>
          <w:sz w:val="28"/>
          <w:szCs w:val="28"/>
        </w:rPr>
        <w:t>Bulletin</w:t>
      </w:r>
      <w:r w:rsidRPr="008F41C2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>December  2012</w:t>
      </w:r>
    </w:p>
    <w:p w:rsidR="00051279" w:rsidRDefault="00051279" w:rsidP="00C27C0E">
      <w:pPr>
        <w:rPr>
          <w:rFonts w:ascii="Arial" w:hAnsi="Arial" w:cs="Arial"/>
        </w:rPr>
      </w:pPr>
    </w:p>
    <w:p w:rsidR="00051279" w:rsidRDefault="00051279" w:rsidP="00C27C0E">
      <w:pPr>
        <w:rPr>
          <w:rFonts w:ascii="Arial" w:hAnsi="Arial" w:cs="Arial"/>
          <w:sz w:val="22"/>
        </w:rPr>
      </w:pPr>
      <w:r w:rsidRPr="00FC7163">
        <w:rPr>
          <w:rFonts w:ascii="Arial" w:hAnsi="Arial" w:cs="Arial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29.25pt">
            <v:imagedata r:id="rId4" o:title=""/>
          </v:shape>
        </w:pict>
      </w:r>
      <w:r>
        <w:rPr>
          <w:rFonts w:ascii="Arial" w:hAnsi="Arial" w:cs="Arial"/>
          <w:sz w:val="22"/>
        </w:rPr>
        <w:t xml:space="preserve">   </w:t>
      </w:r>
      <w:r w:rsidRPr="00B55B4F">
        <w:rPr>
          <w:rFonts w:ascii="Arial" w:hAnsi="Arial" w:cs="Arial"/>
          <w:b/>
          <w:sz w:val="22"/>
        </w:rPr>
        <w:t xml:space="preserve">The TREE Fund is pleased to welcome </w:t>
      </w:r>
      <w:hyperlink r:id="rId5" w:history="1">
        <w:r w:rsidRPr="00B55B4F">
          <w:rPr>
            <w:rStyle w:val="Hyperlink"/>
            <w:rFonts w:ascii="Arial" w:hAnsi="Arial" w:cs="Arial"/>
            <w:b/>
            <w:sz w:val="22"/>
          </w:rPr>
          <w:t>Arborjet</w:t>
        </w:r>
      </w:hyperlink>
      <w:r>
        <w:rPr>
          <w:rFonts w:ascii="Arial" w:hAnsi="Arial" w:cs="Arial"/>
          <w:sz w:val="22"/>
        </w:rPr>
        <w:t xml:space="preserve"> as a new TREE Fund Partner for 2013. Arborjet joins current TREE Fund Partners </w:t>
      </w:r>
      <w:hyperlink r:id="rId6" w:history="1">
        <w:r w:rsidRPr="00101030">
          <w:rPr>
            <w:rStyle w:val="Hyperlink"/>
            <w:rFonts w:ascii="Arial" w:hAnsi="Arial" w:cs="Arial"/>
            <w:sz w:val="22"/>
          </w:rPr>
          <w:t>Asplundh</w:t>
        </w:r>
      </w:hyperlink>
      <w:r>
        <w:rPr>
          <w:rFonts w:ascii="Arial" w:hAnsi="Arial" w:cs="Arial"/>
          <w:sz w:val="22"/>
        </w:rPr>
        <w:t xml:space="preserve">, </w:t>
      </w:r>
      <w:hyperlink r:id="rId7" w:history="1">
        <w:r w:rsidRPr="00101030">
          <w:rPr>
            <w:rStyle w:val="Hyperlink"/>
            <w:rFonts w:ascii="Arial" w:hAnsi="Arial" w:cs="Arial"/>
            <w:sz w:val="22"/>
          </w:rPr>
          <w:t>KASK</w:t>
        </w:r>
      </w:hyperlink>
      <w:r>
        <w:rPr>
          <w:rFonts w:ascii="Arial" w:hAnsi="Arial" w:cs="Arial"/>
          <w:sz w:val="22"/>
        </w:rPr>
        <w:t xml:space="preserve">, </w:t>
      </w:r>
      <w:hyperlink r:id="rId8" w:history="1">
        <w:r w:rsidRPr="00101030">
          <w:rPr>
            <w:rStyle w:val="Hyperlink"/>
            <w:rFonts w:ascii="Arial" w:hAnsi="Arial" w:cs="Arial"/>
            <w:sz w:val="22"/>
          </w:rPr>
          <w:t>ISA</w:t>
        </w:r>
      </w:hyperlink>
      <w:r>
        <w:rPr>
          <w:rFonts w:ascii="Arial" w:hAnsi="Arial" w:cs="Arial"/>
          <w:sz w:val="22"/>
        </w:rPr>
        <w:t xml:space="preserve"> and </w:t>
      </w:r>
      <w:hyperlink r:id="rId9" w:history="1">
        <w:r w:rsidRPr="00101030">
          <w:rPr>
            <w:rStyle w:val="Hyperlink"/>
            <w:rFonts w:ascii="Arial" w:hAnsi="Arial" w:cs="Arial"/>
            <w:sz w:val="22"/>
          </w:rPr>
          <w:t>TCIA</w:t>
        </w:r>
      </w:hyperlink>
      <w:r>
        <w:rPr>
          <w:rFonts w:ascii="Arial" w:hAnsi="Arial" w:cs="Arial"/>
          <w:sz w:val="22"/>
        </w:rPr>
        <w:t xml:space="preserve"> in sponsoring the TREE Fund in 2013. Other 2013 major sponsors include </w:t>
      </w:r>
      <w:hyperlink r:id="rId10" w:history="1">
        <w:r w:rsidRPr="00101030">
          <w:rPr>
            <w:rStyle w:val="Hyperlink"/>
            <w:rFonts w:ascii="Arial" w:hAnsi="Arial" w:cs="Arial"/>
            <w:sz w:val="22"/>
          </w:rPr>
          <w:t>STIHL Inc.</w:t>
        </w:r>
      </w:hyperlink>
      <w:r>
        <w:rPr>
          <w:rFonts w:ascii="Arial" w:hAnsi="Arial" w:cs="Arial"/>
          <w:sz w:val="22"/>
        </w:rPr>
        <w:t xml:space="preserve"> (Title Sponsor of the Tour des Trees), and </w:t>
      </w:r>
      <w:hyperlink r:id="rId11" w:history="1">
        <w:r w:rsidRPr="00101030">
          <w:rPr>
            <w:rStyle w:val="Hyperlink"/>
            <w:rFonts w:ascii="Arial" w:hAnsi="Arial" w:cs="Arial"/>
            <w:sz w:val="22"/>
          </w:rPr>
          <w:t>Bartlett Tree Experts</w:t>
        </w:r>
      </w:hyperlink>
      <w:r>
        <w:rPr>
          <w:rFonts w:ascii="Arial" w:hAnsi="Arial" w:cs="Arial"/>
          <w:sz w:val="22"/>
        </w:rPr>
        <w:t xml:space="preserve"> (TREE Fund Crown Sponsor). Sponsorship enrollment for 2013 is underway; sign up now to maximize your marketing investment! Event sponsorship opportunities range from $2,500 to $15,000. TREE Fund Partners ($25,000) and Crown Sponsors ($50,000) are recognized year-round for their financial and in-kind support of the foundation. </w:t>
      </w:r>
      <w:hyperlink r:id="rId12" w:history="1">
        <w:r w:rsidRPr="005A3242">
          <w:rPr>
            <w:rStyle w:val="Hyperlink"/>
            <w:rFonts w:ascii="Arial" w:hAnsi="Arial" w:cs="Arial"/>
            <w:sz w:val="22"/>
          </w:rPr>
          <w:t>Learn more</w:t>
        </w:r>
      </w:hyperlink>
      <w:r>
        <w:rPr>
          <w:rFonts w:ascii="Arial" w:hAnsi="Arial" w:cs="Arial"/>
          <w:sz w:val="22"/>
        </w:rPr>
        <w:t xml:space="preserve"> at </w:t>
      </w:r>
      <w:hyperlink r:id="rId13" w:history="1">
        <w:r w:rsidRPr="007D4533">
          <w:rPr>
            <w:rStyle w:val="Hyperlink"/>
            <w:rFonts w:ascii="Arial" w:hAnsi="Arial" w:cs="Arial"/>
            <w:sz w:val="22"/>
          </w:rPr>
          <w:t>www.treefund.org</w:t>
        </w:r>
      </w:hyperlink>
      <w:r>
        <w:rPr>
          <w:rFonts w:ascii="Arial" w:hAnsi="Arial" w:cs="Arial"/>
          <w:sz w:val="22"/>
        </w:rPr>
        <w:t>, or call Mary DiCarlo at 630-369-8300.</w:t>
      </w:r>
    </w:p>
    <w:p w:rsidR="00051279" w:rsidRDefault="00051279" w:rsidP="00C27C0E">
      <w:pPr>
        <w:rPr>
          <w:rFonts w:ascii="Arial" w:hAnsi="Arial" w:cs="Arial"/>
          <w:sz w:val="22"/>
        </w:rPr>
      </w:pPr>
    </w:p>
    <w:p w:rsidR="00051279" w:rsidRDefault="00051279" w:rsidP="00C27C0E">
      <w:pPr>
        <w:rPr>
          <w:rFonts w:ascii="Arial" w:hAnsi="Arial" w:cs="Arial"/>
          <w:sz w:val="22"/>
        </w:rPr>
      </w:pPr>
      <w:r w:rsidRPr="00FC7163">
        <w:rPr>
          <w:rFonts w:ascii="Arial" w:hAnsi="Arial" w:cs="Arial"/>
          <w:noProof/>
          <w:sz w:val="22"/>
        </w:rPr>
        <w:pict>
          <v:shape id="_x0000_i1026" type="#_x0000_t75" style="width:132.75pt;height:31.5pt">
            <v:imagedata r:id="rId14" o:title=""/>
          </v:shape>
        </w:pict>
      </w:r>
      <w:r>
        <w:rPr>
          <w:rFonts w:ascii="Arial" w:hAnsi="Arial" w:cs="Arial"/>
          <w:sz w:val="22"/>
        </w:rPr>
        <w:t xml:space="preserve">   </w:t>
      </w:r>
      <w:r w:rsidRPr="00B55B4F">
        <w:rPr>
          <w:rFonts w:ascii="Arial" w:hAnsi="Arial" w:cs="Arial"/>
          <w:b/>
          <w:sz w:val="22"/>
        </w:rPr>
        <w:t xml:space="preserve">Thank you, </w:t>
      </w:r>
      <w:hyperlink r:id="rId15" w:history="1">
        <w:r w:rsidRPr="00B55B4F">
          <w:rPr>
            <w:rStyle w:val="Hyperlink"/>
            <w:rFonts w:ascii="Arial" w:hAnsi="Arial" w:cs="Arial"/>
            <w:b/>
            <w:sz w:val="22"/>
          </w:rPr>
          <w:t>Asplundh</w:t>
        </w:r>
      </w:hyperlink>
      <w:r>
        <w:rPr>
          <w:rFonts w:ascii="Arial" w:hAnsi="Arial" w:cs="Arial"/>
          <w:sz w:val="22"/>
        </w:rPr>
        <w:t>, for hosting a record-breaking golf outing to benefit the TREE Fund in Oregon this summer. The 2012 outing raised more than $21,000 for the TREE Fund! Our thanks to all those who sponsored holes, hospitality and prizes, as well as the golfers who joined us in Portland to swing a club for the cause. We hope to see you next year in Toronto!</w:t>
      </w:r>
    </w:p>
    <w:p w:rsidR="00051279" w:rsidRDefault="00051279" w:rsidP="00C27C0E">
      <w:pPr>
        <w:rPr>
          <w:rFonts w:ascii="Arial" w:hAnsi="Arial" w:cs="Arial"/>
          <w:sz w:val="22"/>
        </w:rPr>
      </w:pPr>
    </w:p>
    <w:p w:rsidR="00051279" w:rsidRDefault="00051279" w:rsidP="00C27C0E">
      <w:pPr>
        <w:rPr>
          <w:rFonts w:ascii="Arial" w:hAnsi="Arial" w:cs="Arial"/>
          <w:sz w:val="22"/>
        </w:rPr>
      </w:pPr>
      <w:r>
        <w:pict>
          <v:shape id="il_fi" o:spid="_x0000_i1027" type="#_x0000_t75" alt="" style="width:112.5pt;height:56.25pt">
            <v:imagedata r:id="rId16" r:href="rId17"/>
          </v:shape>
        </w:pict>
      </w:r>
      <w:r>
        <w:t xml:space="preserve">   </w:t>
      </w:r>
      <w:r w:rsidRPr="00B55B4F">
        <w:rPr>
          <w:rFonts w:ascii="Arial" w:hAnsi="Arial" w:cs="Arial"/>
          <w:b/>
          <w:sz w:val="22"/>
        </w:rPr>
        <w:t xml:space="preserve">Our thanks to </w:t>
      </w:r>
      <w:hyperlink r:id="rId18" w:history="1">
        <w:r w:rsidRPr="00B55B4F">
          <w:rPr>
            <w:rStyle w:val="Hyperlink"/>
            <w:rFonts w:ascii="Arial" w:hAnsi="Arial" w:cs="Arial"/>
            <w:b/>
            <w:sz w:val="22"/>
          </w:rPr>
          <w:t>ACRT, Inc.</w:t>
        </w:r>
      </w:hyperlink>
      <w:r>
        <w:rPr>
          <w:rFonts w:ascii="Arial" w:hAnsi="Arial" w:cs="Arial"/>
          <w:sz w:val="22"/>
        </w:rPr>
        <w:t xml:space="preserve"> for its recent gift of $25,000 to support tree biomechanics research…</w:t>
      </w:r>
    </w:p>
    <w:p w:rsidR="00051279" w:rsidRDefault="00051279" w:rsidP="00C27C0E">
      <w:pPr>
        <w:rPr>
          <w:rFonts w:ascii="Arial" w:hAnsi="Arial" w:cs="Arial"/>
          <w:sz w:val="22"/>
        </w:rPr>
      </w:pPr>
    </w:p>
    <w:p w:rsidR="00051279" w:rsidRDefault="00051279" w:rsidP="00C27C0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</w:t>
      </w:r>
      <w:r w:rsidRPr="00933967">
        <w:rPr>
          <w:rFonts w:ascii="Arial" w:hAnsi="Arial" w:cs="Arial"/>
          <w:b/>
          <w:sz w:val="22"/>
        </w:rPr>
        <w:t>and to these generous donors</w:t>
      </w:r>
      <w:r>
        <w:rPr>
          <w:rFonts w:ascii="Arial" w:hAnsi="Arial" w:cs="Arial"/>
          <w:sz w:val="22"/>
        </w:rPr>
        <w:t xml:space="preserve"> for their support of the TREE Fund:</w:t>
      </w:r>
    </w:p>
    <w:p w:rsidR="00051279" w:rsidRDefault="00051279" w:rsidP="00C27C0E">
      <w:pPr>
        <w:rPr>
          <w:rFonts w:ascii="Arial" w:hAnsi="Arial" w:cs="Arial"/>
          <w:sz w:val="22"/>
        </w:rPr>
      </w:pPr>
      <w:hyperlink r:id="rId19" w:history="1">
        <w:r w:rsidRPr="00B55B4F">
          <w:rPr>
            <w:rStyle w:val="Hyperlink"/>
            <w:rFonts w:ascii="Arial" w:hAnsi="Arial" w:cs="Arial"/>
            <w:sz w:val="22"/>
          </w:rPr>
          <w:t>Texas New Mexico Power</w:t>
        </w:r>
      </w:hyperlink>
      <w:r>
        <w:rPr>
          <w:rFonts w:ascii="Arial" w:hAnsi="Arial" w:cs="Arial"/>
          <w:sz w:val="22"/>
        </w:rPr>
        <w:t>: $10,000 for the Utility Arborist Research Fund</w:t>
      </w:r>
    </w:p>
    <w:p w:rsidR="00051279" w:rsidRDefault="00051279" w:rsidP="00C27C0E">
      <w:pPr>
        <w:rPr>
          <w:rFonts w:ascii="Arial" w:hAnsi="Arial" w:cs="Arial"/>
          <w:sz w:val="22"/>
        </w:rPr>
      </w:pPr>
      <w:hyperlink r:id="rId20" w:history="1">
        <w:r w:rsidRPr="00B55B4F">
          <w:rPr>
            <w:rStyle w:val="Hyperlink"/>
            <w:rFonts w:ascii="Arial" w:hAnsi="Arial" w:cs="Arial"/>
            <w:sz w:val="22"/>
          </w:rPr>
          <w:t>The Davey Tree Expert Company</w:t>
        </w:r>
      </w:hyperlink>
      <w:r>
        <w:rPr>
          <w:rFonts w:ascii="Arial" w:hAnsi="Arial" w:cs="Arial"/>
          <w:sz w:val="22"/>
        </w:rPr>
        <w:t>: $9240 to match gifts to STIHL Tour des Trees riders made by Davey employees</w:t>
      </w:r>
    </w:p>
    <w:p w:rsidR="00051279" w:rsidRDefault="00051279" w:rsidP="00C27C0E">
      <w:pPr>
        <w:rPr>
          <w:rFonts w:ascii="Arial" w:hAnsi="Arial" w:cs="Arial"/>
          <w:sz w:val="22"/>
        </w:rPr>
      </w:pPr>
      <w:hyperlink r:id="rId21" w:history="1">
        <w:r w:rsidRPr="00B55B4F">
          <w:rPr>
            <w:rStyle w:val="Hyperlink"/>
            <w:rFonts w:ascii="Arial" w:hAnsi="Arial" w:cs="Arial"/>
            <w:sz w:val="22"/>
          </w:rPr>
          <w:t>Sacramento Municipal Utility District:</w:t>
        </w:r>
      </w:hyperlink>
      <w:r>
        <w:rPr>
          <w:rFonts w:ascii="Arial" w:hAnsi="Arial" w:cs="Arial"/>
          <w:sz w:val="22"/>
        </w:rPr>
        <w:t xml:space="preserve"> $5,000 for the Utility Arborist Research Fund</w:t>
      </w:r>
    </w:p>
    <w:p w:rsidR="00051279" w:rsidRDefault="00051279" w:rsidP="00C27C0E">
      <w:pPr>
        <w:rPr>
          <w:rFonts w:ascii="Arial" w:hAnsi="Arial" w:cs="Arial"/>
          <w:sz w:val="22"/>
        </w:rPr>
      </w:pPr>
    </w:p>
    <w:p w:rsidR="00051279" w:rsidRDefault="00051279" w:rsidP="00C27C0E">
      <w:pPr>
        <w:rPr>
          <w:rFonts w:ascii="Arial" w:hAnsi="Arial" w:cs="Arial"/>
          <w:sz w:val="22"/>
        </w:rPr>
      </w:pPr>
    </w:p>
    <w:p w:rsidR="00051279" w:rsidRPr="00632A36" w:rsidRDefault="00051279" w:rsidP="00C27C0E">
      <w:pPr>
        <w:rPr>
          <w:rFonts w:ascii="Arial" w:hAnsi="Arial" w:cs="Arial"/>
          <w:b/>
          <w:sz w:val="22"/>
        </w:rPr>
      </w:pPr>
      <w:r w:rsidRPr="00933967">
        <w:rPr>
          <w:rFonts w:ascii="Arial" w:hAnsi="Arial" w:cs="Arial"/>
          <w:b/>
          <w:sz w:val="22"/>
        </w:rPr>
        <w:pict>
          <v:shape id="_x0000_i1028" type="#_x0000_t75" style="width:70.5pt;height:50.25pt">
            <v:imagedata r:id="rId22" o:title=""/>
          </v:shape>
        </w:pict>
      </w:r>
      <w:r>
        <w:rPr>
          <w:rFonts w:ascii="Arial" w:hAnsi="Arial" w:cs="Arial"/>
          <w:b/>
          <w:sz w:val="22"/>
        </w:rPr>
        <w:t xml:space="preserve">   </w:t>
      </w:r>
      <w:r w:rsidRPr="00933967">
        <w:rPr>
          <w:rFonts w:ascii="Arial" w:hAnsi="Arial" w:cs="Arial"/>
          <w:b/>
          <w:sz w:val="22"/>
        </w:rPr>
        <w:t>Got knowledge? Thank a researcher!</w:t>
      </w:r>
      <w:r>
        <w:rPr>
          <w:rFonts w:ascii="Arial" w:hAnsi="Arial" w:cs="Arial"/>
          <w:sz w:val="22"/>
        </w:rPr>
        <w:t xml:space="preserve"> Please remember the TREE Fund in your holiday and year-end giving. Your gift in 2012 will directly impact our research and education awards budget for 2013. Please be generous! </w:t>
      </w:r>
      <w:hyperlink r:id="rId23" w:history="1">
        <w:r w:rsidRPr="00933967">
          <w:rPr>
            <w:rStyle w:val="Hyperlink"/>
            <w:rFonts w:ascii="Arial" w:hAnsi="Arial" w:cs="Arial"/>
            <w:sz w:val="22"/>
          </w:rPr>
          <w:t>Donate online</w:t>
        </w:r>
      </w:hyperlink>
      <w:r>
        <w:rPr>
          <w:rFonts w:ascii="Arial" w:hAnsi="Arial" w:cs="Arial"/>
          <w:sz w:val="22"/>
        </w:rPr>
        <w:t xml:space="preserve">, or mail your check, payable to TREE Fund, to 552 S. Washington St., Ste. 109, Naperville, IL 60540. More information about </w:t>
      </w:r>
      <w:hyperlink r:id="rId24" w:history="1">
        <w:r w:rsidRPr="00632A36">
          <w:rPr>
            <w:rStyle w:val="Hyperlink"/>
            <w:rFonts w:ascii="Arial" w:hAnsi="Arial" w:cs="Arial"/>
            <w:sz w:val="22"/>
          </w:rPr>
          <w:t>TREE Fund research and education awards</w:t>
        </w:r>
      </w:hyperlink>
      <w:r>
        <w:rPr>
          <w:rFonts w:ascii="Arial" w:hAnsi="Arial" w:cs="Arial"/>
          <w:sz w:val="22"/>
        </w:rPr>
        <w:t xml:space="preserve"> is available on our website. </w:t>
      </w:r>
      <w:r w:rsidRPr="00632A36">
        <w:rPr>
          <w:rFonts w:ascii="Arial" w:hAnsi="Arial" w:cs="Arial"/>
          <w:b/>
          <w:sz w:val="22"/>
        </w:rPr>
        <w:t>Thank you!</w:t>
      </w:r>
    </w:p>
    <w:p w:rsidR="00051279" w:rsidRDefault="00051279" w:rsidP="00DA4D95">
      <w:pPr>
        <w:rPr>
          <w:rFonts w:ascii="Arial" w:hAnsi="Arial" w:cs="Arial"/>
          <w:b/>
        </w:rPr>
      </w:pPr>
    </w:p>
    <w:p w:rsidR="00051279" w:rsidRDefault="00051279" w:rsidP="00933967">
      <w:pPr>
        <w:rPr>
          <w:rFonts w:ascii="Arial" w:hAnsi="Arial" w:cs="Arial"/>
          <w:sz w:val="22"/>
        </w:rPr>
      </w:pPr>
      <w:r w:rsidRPr="00B55B4F">
        <w:rPr>
          <w:rFonts w:ascii="Arial" w:hAnsi="Arial" w:cs="Arial"/>
          <w:b/>
          <w:sz w:val="22"/>
        </w:rPr>
        <w:t>Happy holidays</w:t>
      </w:r>
      <w:r>
        <w:rPr>
          <w:rFonts w:ascii="Arial" w:hAnsi="Arial" w:cs="Arial"/>
          <w:sz w:val="22"/>
        </w:rPr>
        <w:t xml:space="preserve"> to our sponsors, donors, volunteers and fundraisers, researchers, scholarship winners and grant recipients! Thank you for another record-breaking year and best wishes for a safe and prosperous 2013!</w:t>
      </w:r>
    </w:p>
    <w:p w:rsidR="00051279" w:rsidRDefault="00051279" w:rsidP="00DA4D95">
      <w:pPr>
        <w:rPr>
          <w:rFonts w:ascii="Arial" w:hAnsi="Arial" w:cs="Arial"/>
        </w:rPr>
      </w:pPr>
    </w:p>
    <w:p w:rsidR="00051279" w:rsidRPr="00B008EB" w:rsidRDefault="00051279" w:rsidP="00C462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#  #  #</w:t>
      </w:r>
    </w:p>
    <w:p w:rsidR="00051279" w:rsidRPr="002B17FA" w:rsidRDefault="00051279" w:rsidP="00430891">
      <w:r w:rsidRPr="00FC19FA">
        <w:t xml:space="preserve"> </w:t>
      </w:r>
    </w:p>
    <w:sectPr w:rsidR="00051279" w:rsidRPr="002B17FA" w:rsidSect="00C462E3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4D95"/>
    <w:rsid w:val="0001472F"/>
    <w:rsid w:val="00014C1C"/>
    <w:rsid w:val="00026B02"/>
    <w:rsid w:val="00046DC5"/>
    <w:rsid w:val="00051279"/>
    <w:rsid w:val="00065787"/>
    <w:rsid w:val="000825BC"/>
    <w:rsid w:val="000A55C3"/>
    <w:rsid w:val="000E14AC"/>
    <w:rsid w:val="00101030"/>
    <w:rsid w:val="0010428C"/>
    <w:rsid w:val="0011129D"/>
    <w:rsid w:val="00163E5D"/>
    <w:rsid w:val="00191E5A"/>
    <w:rsid w:val="001A6753"/>
    <w:rsid w:val="001B25DB"/>
    <w:rsid w:val="001D1B3C"/>
    <w:rsid w:val="001E6D04"/>
    <w:rsid w:val="0020075A"/>
    <w:rsid w:val="00211812"/>
    <w:rsid w:val="002316A9"/>
    <w:rsid w:val="00266B1B"/>
    <w:rsid w:val="002802BF"/>
    <w:rsid w:val="00285CAD"/>
    <w:rsid w:val="002B17FA"/>
    <w:rsid w:val="002B5758"/>
    <w:rsid w:val="002C18E4"/>
    <w:rsid w:val="002C5002"/>
    <w:rsid w:val="002E3367"/>
    <w:rsid w:val="002F4011"/>
    <w:rsid w:val="00305498"/>
    <w:rsid w:val="00336DE0"/>
    <w:rsid w:val="00340C77"/>
    <w:rsid w:val="003836F1"/>
    <w:rsid w:val="003A663D"/>
    <w:rsid w:val="003B0081"/>
    <w:rsid w:val="003E0693"/>
    <w:rsid w:val="003F0F07"/>
    <w:rsid w:val="003F5531"/>
    <w:rsid w:val="0040358F"/>
    <w:rsid w:val="00407C07"/>
    <w:rsid w:val="00430891"/>
    <w:rsid w:val="00452ECF"/>
    <w:rsid w:val="00496C60"/>
    <w:rsid w:val="00496E09"/>
    <w:rsid w:val="004D1F00"/>
    <w:rsid w:val="004D617A"/>
    <w:rsid w:val="004E755D"/>
    <w:rsid w:val="00521DF2"/>
    <w:rsid w:val="00555B5F"/>
    <w:rsid w:val="00556159"/>
    <w:rsid w:val="00562A04"/>
    <w:rsid w:val="0057337B"/>
    <w:rsid w:val="005A3242"/>
    <w:rsid w:val="005F6041"/>
    <w:rsid w:val="0063005C"/>
    <w:rsid w:val="00632A36"/>
    <w:rsid w:val="00645E54"/>
    <w:rsid w:val="006465A6"/>
    <w:rsid w:val="00690EFF"/>
    <w:rsid w:val="007708DF"/>
    <w:rsid w:val="007970B1"/>
    <w:rsid w:val="007C615C"/>
    <w:rsid w:val="007D4533"/>
    <w:rsid w:val="00806E9A"/>
    <w:rsid w:val="00812445"/>
    <w:rsid w:val="00870A2A"/>
    <w:rsid w:val="008C0698"/>
    <w:rsid w:val="008F41C2"/>
    <w:rsid w:val="008F518C"/>
    <w:rsid w:val="00900433"/>
    <w:rsid w:val="009310E3"/>
    <w:rsid w:val="00933967"/>
    <w:rsid w:val="00951D85"/>
    <w:rsid w:val="009E3A0B"/>
    <w:rsid w:val="009F220A"/>
    <w:rsid w:val="00A13B78"/>
    <w:rsid w:val="00A14CA4"/>
    <w:rsid w:val="00A362DF"/>
    <w:rsid w:val="00A56CCB"/>
    <w:rsid w:val="00A90F65"/>
    <w:rsid w:val="00AA7D77"/>
    <w:rsid w:val="00AB576A"/>
    <w:rsid w:val="00AD6FC4"/>
    <w:rsid w:val="00AF67E4"/>
    <w:rsid w:val="00B008EB"/>
    <w:rsid w:val="00B30E07"/>
    <w:rsid w:val="00B438AA"/>
    <w:rsid w:val="00B53249"/>
    <w:rsid w:val="00B55B4F"/>
    <w:rsid w:val="00B628DE"/>
    <w:rsid w:val="00B65264"/>
    <w:rsid w:val="00B7019A"/>
    <w:rsid w:val="00B75447"/>
    <w:rsid w:val="00B87F89"/>
    <w:rsid w:val="00B939D3"/>
    <w:rsid w:val="00B9506C"/>
    <w:rsid w:val="00BA72EE"/>
    <w:rsid w:val="00BC1EA4"/>
    <w:rsid w:val="00BE5FAA"/>
    <w:rsid w:val="00C14C73"/>
    <w:rsid w:val="00C23461"/>
    <w:rsid w:val="00C27C0E"/>
    <w:rsid w:val="00C30738"/>
    <w:rsid w:val="00C42BDD"/>
    <w:rsid w:val="00C462E3"/>
    <w:rsid w:val="00C7023C"/>
    <w:rsid w:val="00C86B70"/>
    <w:rsid w:val="00CD0FD0"/>
    <w:rsid w:val="00D00FBC"/>
    <w:rsid w:val="00D170FA"/>
    <w:rsid w:val="00D26AED"/>
    <w:rsid w:val="00D361DF"/>
    <w:rsid w:val="00D8593A"/>
    <w:rsid w:val="00DA17FC"/>
    <w:rsid w:val="00DA34C8"/>
    <w:rsid w:val="00DA4D95"/>
    <w:rsid w:val="00DB75A9"/>
    <w:rsid w:val="00DD033B"/>
    <w:rsid w:val="00DE0BF4"/>
    <w:rsid w:val="00DF12D2"/>
    <w:rsid w:val="00DF5544"/>
    <w:rsid w:val="00DF6C37"/>
    <w:rsid w:val="00E65362"/>
    <w:rsid w:val="00EA1C62"/>
    <w:rsid w:val="00ED11A9"/>
    <w:rsid w:val="00ED2D00"/>
    <w:rsid w:val="00EF5601"/>
    <w:rsid w:val="00EF64CE"/>
    <w:rsid w:val="00F07760"/>
    <w:rsid w:val="00F2442B"/>
    <w:rsid w:val="00FB0B95"/>
    <w:rsid w:val="00FC19FA"/>
    <w:rsid w:val="00FC67D4"/>
    <w:rsid w:val="00FC7163"/>
    <w:rsid w:val="00FD3849"/>
    <w:rsid w:val="00FF0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E0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45E5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F0735"/>
    <w:rPr>
      <w:rFonts w:cs="Times New Roman"/>
      <w:color w:val="800080"/>
      <w:u w:val="single"/>
    </w:rPr>
  </w:style>
  <w:style w:type="character" w:customStyle="1" w:styleId="usercontent">
    <w:name w:val="usercontent"/>
    <w:basedOn w:val="DefaultParagraphFont"/>
    <w:uiPriority w:val="99"/>
    <w:rsid w:val="00DF554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2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2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9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-arbor.com" TargetMode="External"/><Relationship Id="rId13" Type="http://schemas.openxmlformats.org/officeDocument/2006/relationships/hyperlink" Target="http://www.treefund.org" TargetMode="External"/><Relationship Id="rId18" Type="http://schemas.openxmlformats.org/officeDocument/2006/relationships/hyperlink" Target="http://www.acrtinc.com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smud.org" TargetMode="External"/><Relationship Id="rId7" Type="http://schemas.openxmlformats.org/officeDocument/2006/relationships/hyperlink" Target="http://www.kask.it/kask/" TargetMode="External"/><Relationship Id="rId12" Type="http://schemas.openxmlformats.org/officeDocument/2006/relationships/hyperlink" Target="http://www.treefund.org/wp-content/uploads/2012/10/TREEFund_Sponsorship_2013.pdf" TargetMode="External"/><Relationship Id="rId17" Type="http://schemas.openxmlformats.org/officeDocument/2006/relationships/image" Target="http://www.secoenergy.com/images/A-NuWebsite/logos-icon/acrt-logo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://www.davey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splundh.com" TargetMode="External"/><Relationship Id="rId11" Type="http://schemas.openxmlformats.org/officeDocument/2006/relationships/hyperlink" Target="http://www.bartlett.com" TargetMode="External"/><Relationship Id="rId24" Type="http://schemas.openxmlformats.org/officeDocument/2006/relationships/hyperlink" Target="http://www.treefund.org/grant-scholarship-archive" TargetMode="External"/><Relationship Id="rId5" Type="http://schemas.openxmlformats.org/officeDocument/2006/relationships/hyperlink" Target="http://www.arborjet.com" TargetMode="External"/><Relationship Id="rId15" Type="http://schemas.openxmlformats.org/officeDocument/2006/relationships/hyperlink" Target="http://www.asplundh.com" TargetMode="External"/><Relationship Id="rId23" Type="http://schemas.openxmlformats.org/officeDocument/2006/relationships/hyperlink" Target="https://secure.qgiv.com/for/?key=treefund" TargetMode="External"/><Relationship Id="rId10" Type="http://schemas.openxmlformats.org/officeDocument/2006/relationships/hyperlink" Target="http://www.stihlusa.com" TargetMode="External"/><Relationship Id="rId19" Type="http://schemas.openxmlformats.org/officeDocument/2006/relationships/hyperlink" Target="http://www.tnmp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tcia.org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</TotalTime>
  <Pages>1</Pages>
  <Words>495</Words>
  <Characters>2555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TREE Fund Testimonial from Dan Herms</dc:title>
  <dc:subject/>
  <dc:creator>Windows User</dc:creator>
  <cp:keywords/>
  <dc:description/>
  <cp:lastModifiedBy>Mary Dicarlo</cp:lastModifiedBy>
  <cp:revision>3</cp:revision>
  <cp:lastPrinted>2012-06-03T20:01:00Z</cp:lastPrinted>
  <dcterms:created xsi:type="dcterms:W3CDTF">2012-12-08T15:39:00Z</dcterms:created>
  <dcterms:modified xsi:type="dcterms:W3CDTF">2012-12-08T17:12:00Z</dcterms:modified>
</cp:coreProperties>
</file>